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1D28B" w14:textId="21B64DBC" w:rsidR="007A7AFF" w:rsidRDefault="00BB2AD7" w:rsidP="00A52417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Conflict and Tension: Europe in 1914</w:t>
      </w:r>
    </w:p>
    <w:p w14:paraId="6D3D4CC3" w14:textId="63B6C648" w:rsidR="00A52417" w:rsidRDefault="00A52417" w:rsidP="00A52417">
      <w:pPr>
        <w:jc w:val="center"/>
        <w:rPr>
          <w:rFonts w:ascii="Comic Sans MS" w:hAnsi="Comic Sans MS"/>
        </w:rPr>
      </w:pPr>
    </w:p>
    <w:p w14:paraId="75E1924B" w14:textId="166EBF3C" w:rsidR="00BB2AD7" w:rsidRDefault="00A52417" w:rsidP="00BB2AD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79016B">
        <w:rPr>
          <w:rFonts w:ascii="Comic Sans MS" w:hAnsi="Comic Sans MS"/>
        </w:rPr>
        <w:t>What was the name of the alliance made up of Britain, France and Russia?</w:t>
      </w:r>
    </w:p>
    <w:p w14:paraId="31AB1446" w14:textId="5B6AD18F" w:rsidR="0079016B" w:rsidRDefault="0079016B" w:rsidP="00BB2AD7">
      <w:pPr>
        <w:rPr>
          <w:rFonts w:ascii="Comic Sans MS" w:hAnsi="Comic Sans MS"/>
        </w:rPr>
      </w:pPr>
    </w:p>
    <w:p w14:paraId="2BF64AE5" w14:textId="22A3F4E8" w:rsidR="0079016B" w:rsidRDefault="0079016B" w:rsidP="00BB2AD7">
      <w:pPr>
        <w:rPr>
          <w:rFonts w:ascii="Comic Sans MS" w:hAnsi="Comic Sans MS"/>
        </w:rPr>
      </w:pPr>
    </w:p>
    <w:p w14:paraId="06F7273A" w14:textId="36528EF9" w:rsidR="0079016B" w:rsidRDefault="0079016B" w:rsidP="00BB2AD7">
      <w:pPr>
        <w:rPr>
          <w:rFonts w:ascii="Comic Sans MS" w:hAnsi="Comic Sans MS"/>
        </w:rPr>
      </w:pPr>
    </w:p>
    <w:p w14:paraId="1843C552" w14:textId="20212539" w:rsidR="00312CCB" w:rsidRDefault="00312CCB" w:rsidP="00BB2AD7">
      <w:pPr>
        <w:rPr>
          <w:rFonts w:ascii="Comic Sans MS" w:hAnsi="Comic Sans MS"/>
        </w:rPr>
      </w:pPr>
    </w:p>
    <w:p w14:paraId="329DB541" w14:textId="77777777" w:rsidR="00312CCB" w:rsidRDefault="00312CCB" w:rsidP="00BB2AD7">
      <w:pPr>
        <w:rPr>
          <w:rFonts w:ascii="Comic Sans MS" w:hAnsi="Comic Sans MS"/>
        </w:rPr>
      </w:pPr>
    </w:p>
    <w:p w14:paraId="252ADB78" w14:textId="2C3E5695" w:rsidR="0079016B" w:rsidRDefault="0079016B" w:rsidP="00BB2AD7">
      <w:pPr>
        <w:rPr>
          <w:rFonts w:ascii="Comic Sans MS" w:hAnsi="Comic Sans MS"/>
        </w:rPr>
      </w:pPr>
      <w:r>
        <w:rPr>
          <w:rFonts w:ascii="Comic Sans MS" w:hAnsi="Comic Sans MS"/>
        </w:rPr>
        <w:t>2. Strengths and weaknesses of Britain in 1914?</w:t>
      </w:r>
    </w:p>
    <w:p w14:paraId="6E8C52CA" w14:textId="18510639" w:rsidR="0079016B" w:rsidRDefault="0079016B" w:rsidP="00BB2AD7">
      <w:pPr>
        <w:rPr>
          <w:rFonts w:ascii="Comic Sans MS" w:hAnsi="Comic Sans MS"/>
        </w:rPr>
      </w:pPr>
    </w:p>
    <w:p w14:paraId="77686F7A" w14:textId="7C89930D" w:rsidR="0079016B" w:rsidRDefault="0079016B" w:rsidP="00BB2AD7">
      <w:pPr>
        <w:rPr>
          <w:rFonts w:ascii="Comic Sans MS" w:hAnsi="Comic Sans MS"/>
        </w:rPr>
      </w:pPr>
    </w:p>
    <w:p w14:paraId="44DB641E" w14:textId="7AF58C9D" w:rsidR="0079016B" w:rsidRDefault="0079016B" w:rsidP="00BB2AD7">
      <w:pPr>
        <w:rPr>
          <w:rFonts w:ascii="Comic Sans MS" w:hAnsi="Comic Sans MS"/>
        </w:rPr>
      </w:pPr>
    </w:p>
    <w:p w14:paraId="39205B39" w14:textId="673F4545" w:rsidR="00312CCB" w:rsidRDefault="00312CCB" w:rsidP="00BB2AD7">
      <w:pPr>
        <w:rPr>
          <w:rFonts w:ascii="Comic Sans MS" w:hAnsi="Comic Sans MS"/>
        </w:rPr>
      </w:pPr>
    </w:p>
    <w:p w14:paraId="01514CED" w14:textId="77777777" w:rsidR="00312CCB" w:rsidRDefault="00312CCB" w:rsidP="00BB2AD7">
      <w:pPr>
        <w:rPr>
          <w:rFonts w:ascii="Comic Sans MS" w:hAnsi="Comic Sans MS"/>
        </w:rPr>
      </w:pPr>
    </w:p>
    <w:p w14:paraId="25B041F5" w14:textId="3A89BBF0" w:rsidR="0079016B" w:rsidRDefault="0079016B" w:rsidP="00BB2AD7">
      <w:pPr>
        <w:rPr>
          <w:rFonts w:ascii="Comic Sans MS" w:hAnsi="Comic Sans MS"/>
        </w:rPr>
      </w:pPr>
      <w:r>
        <w:rPr>
          <w:rFonts w:ascii="Comic Sans MS" w:hAnsi="Comic Sans MS"/>
        </w:rPr>
        <w:t>3. Strengths and weaknesses of France in 1914?</w:t>
      </w:r>
    </w:p>
    <w:p w14:paraId="13CF3258" w14:textId="0ECB27E6" w:rsidR="0079016B" w:rsidRDefault="0079016B" w:rsidP="00BB2AD7">
      <w:pPr>
        <w:rPr>
          <w:rFonts w:ascii="Comic Sans MS" w:hAnsi="Comic Sans MS"/>
        </w:rPr>
      </w:pPr>
    </w:p>
    <w:p w14:paraId="22C65270" w14:textId="2D5548CA" w:rsidR="0079016B" w:rsidRDefault="0079016B" w:rsidP="00BB2AD7">
      <w:pPr>
        <w:rPr>
          <w:rFonts w:ascii="Comic Sans MS" w:hAnsi="Comic Sans MS"/>
        </w:rPr>
      </w:pPr>
    </w:p>
    <w:p w14:paraId="3BD62667" w14:textId="29585AAC" w:rsidR="0079016B" w:rsidRDefault="0079016B" w:rsidP="00BB2AD7">
      <w:pPr>
        <w:rPr>
          <w:rFonts w:ascii="Comic Sans MS" w:hAnsi="Comic Sans MS"/>
        </w:rPr>
      </w:pPr>
    </w:p>
    <w:p w14:paraId="3D9B3E78" w14:textId="2700BFF2" w:rsidR="00312CCB" w:rsidRDefault="00312CCB" w:rsidP="00BB2AD7">
      <w:pPr>
        <w:rPr>
          <w:rFonts w:ascii="Comic Sans MS" w:hAnsi="Comic Sans MS"/>
        </w:rPr>
      </w:pPr>
    </w:p>
    <w:p w14:paraId="62D061F5" w14:textId="77777777" w:rsidR="00312CCB" w:rsidRDefault="00312CCB" w:rsidP="00BB2AD7">
      <w:pPr>
        <w:rPr>
          <w:rFonts w:ascii="Comic Sans MS" w:hAnsi="Comic Sans MS"/>
        </w:rPr>
      </w:pPr>
    </w:p>
    <w:p w14:paraId="17B56185" w14:textId="7B7CAC5E" w:rsidR="0079016B" w:rsidRDefault="0079016B" w:rsidP="00BB2AD7">
      <w:pPr>
        <w:rPr>
          <w:rFonts w:ascii="Comic Sans MS" w:hAnsi="Comic Sans MS"/>
        </w:rPr>
      </w:pPr>
      <w:r>
        <w:rPr>
          <w:rFonts w:ascii="Comic Sans MS" w:hAnsi="Comic Sans MS"/>
        </w:rPr>
        <w:t>4. Strengths and weaknesses of Russia in 1914?</w:t>
      </w:r>
    </w:p>
    <w:p w14:paraId="78ED8443" w14:textId="4AF7F0C1" w:rsidR="0079016B" w:rsidRDefault="0079016B" w:rsidP="00BB2AD7">
      <w:pPr>
        <w:rPr>
          <w:rFonts w:ascii="Comic Sans MS" w:hAnsi="Comic Sans MS"/>
        </w:rPr>
      </w:pPr>
    </w:p>
    <w:p w14:paraId="24DC040A" w14:textId="2793CB00" w:rsidR="0079016B" w:rsidRDefault="0079016B" w:rsidP="00BB2AD7">
      <w:pPr>
        <w:rPr>
          <w:rFonts w:ascii="Comic Sans MS" w:hAnsi="Comic Sans MS"/>
        </w:rPr>
      </w:pPr>
    </w:p>
    <w:p w14:paraId="6BDF90E5" w14:textId="07B84E19" w:rsidR="0079016B" w:rsidRDefault="0079016B" w:rsidP="00BB2AD7">
      <w:pPr>
        <w:rPr>
          <w:rFonts w:ascii="Comic Sans MS" w:hAnsi="Comic Sans MS"/>
        </w:rPr>
      </w:pPr>
    </w:p>
    <w:p w14:paraId="4498DA04" w14:textId="6F4ADE70" w:rsidR="00312CCB" w:rsidRDefault="00312CCB" w:rsidP="00BB2AD7">
      <w:pPr>
        <w:rPr>
          <w:rFonts w:ascii="Comic Sans MS" w:hAnsi="Comic Sans MS"/>
        </w:rPr>
      </w:pPr>
    </w:p>
    <w:p w14:paraId="26445C89" w14:textId="77777777" w:rsidR="00312CCB" w:rsidRDefault="00312CCB" w:rsidP="00BB2AD7">
      <w:pPr>
        <w:rPr>
          <w:rFonts w:ascii="Comic Sans MS" w:hAnsi="Comic Sans MS"/>
        </w:rPr>
      </w:pPr>
    </w:p>
    <w:p w14:paraId="1B32E959" w14:textId="6BDFDD9C" w:rsidR="0079016B" w:rsidRDefault="0079016B" w:rsidP="0079016B">
      <w:pPr>
        <w:rPr>
          <w:rFonts w:ascii="Comic Sans MS" w:hAnsi="Comic Sans MS"/>
        </w:rPr>
      </w:pPr>
      <w:r>
        <w:rPr>
          <w:rFonts w:ascii="Comic Sans MS" w:hAnsi="Comic Sans MS"/>
        </w:rPr>
        <w:t>5. What was the name of the alliance made up of Germany, Austria-Hungary and Italy?</w:t>
      </w:r>
    </w:p>
    <w:p w14:paraId="0B2EAC7D" w14:textId="77777777" w:rsidR="0079016B" w:rsidRDefault="0079016B" w:rsidP="0079016B">
      <w:pPr>
        <w:rPr>
          <w:rFonts w:ascii="Comic Sans MS" w:hAnsi="Comic Sans MS"/>
        </w:rPr>
      </w:pPr>
    </w:p>
    <w:p w14:paraId="189BF0E2" w14:textId="77777777" w:rsidR="0079016B" w:rsidRDefault="0079016B" w:rsidP="0079016B">
      <w:pPr>
        <w:rPr>
          <w:rFonts w:ascii="Comic Sans MS" w:hAnsi="Comic Sans MS"/>
        </w:rPr>
      </w:pPr>
    </w:p>
    <w:p w14:paraId="3174CDCB" w14:textId="36F0A97D" w:rsidR="0079016B" w:rsidRDefault="0079016B" w:rsidP="0079016B">
      <w:pPr>
        <w:rPr>
          <w:rFonts w:ascii="Comic Sans MS" w:hAnsi="Comic Sans MS"/>
        </w:rPr>
      </w:pPr>
    </w:p>
    <w:p w14:paraId="49A2F8AD" w14:textId="279EB256" w:rsidR="00312CCB" w:rsidRDefault="00312CCB" w:rsidP="0079016B">
      <w:pPr>
        <w:rPr>
          <w:rFonts w:ascii="Comic Sans MS" w:hAnsi="Comic Sans MS"/>
        </w:rPr>
      </w:pPr>
    </w:p>
    <w:p w14:paraId="0E2C5A6C" w14:textId="77777777" w:rsidR="00312CCB" w:rsidRDefault="00312CCB" w:rsidP="0079016B">
      <w:pPr>
        <w:rPr>
          <w:rFonts w:ascii="Comic Sans MS" w:hAnsi="Comic Sans MS"/>
        </w:rPr>
      </w:pPr>
    </w:p>
    <w:p w14:paraId="6907A75B" w14:textId="614BC6CC" w:rsidR="0079016B" w:rsidRDefault="0075659A" w:rsidP="0079016B">
      <w:pPr>
        <w:rPr>
          <w:rFonts w:ascii="Comic Sans MS" w:hAnsi="Comic Sans MS"/>
        </w:rPr>
      </w:pPr>
      <w:r>
        <w:rPr>
          <w:rFonts w:ascii="Comic Sans MS" w:hAnsi="Comic Sans MS"/>
        </w:rPr>
        <w:t>6</w:t>
      </w:r>
      <w:r w:rsidR="0079016B">
        <w:rPr>
          <w:rFonts w:ascii="Comic Sans MS" w:hAnsi="Comic Sans MS"/>
        </w:rPr>
        <w:t xml:space="preserve">. Strengths and weaknesses of </w:t>
      </w:r>
      <w:r>
        <w:rPr>
          <w:rFonts w:ascii="Comic Sans MS" w:hAnsi="Comic Sans MS"/>
        </w:rPr>
        <w:t>Germany</w:t>
      </w:r>
      <w:r w:rsidR="0079016B">
        <w:rPr>
          <w:rFonts w:ascii="Comic Sans MS" w:hAnsi="Comic Sans MS"/>
        </w:rPr>
        <w:t xml:space="preserve"> in 1914?</w:t>
      </w:r>
    </w:p>
    <w:p w14:paraId="65AC3A41" w14:textId="77777777" w:rsidR="0079016B" w:rsidRDefault="0079016B" w:rsidP="0079016B">
      <w:pPr>
        <w:rPr>
          <w:rFonts w:ascii="Comic Sans MS" w:hAnsi="Comic Sans MS"/>
        </w:rPr>
      </w:pPr>
    </w:p>
    <w:p w14:paraId="1B43B48B" w14:textId="77777777" w:rsidR="0079016B" w:rsidRDefault="0079016B" w:rsidP="0079016B">
      <w:pPr>
        <w:rPr>
          <w:rFonts w:ascii="Comic Sans MS" w:hAnsi="Comic Sans MS"/>
        </w:rPr>
      </w:pPr>
    </w:p>
    <w:p w14:paraId="0F7205AD" w14:textId="0C2ADDA4" w:rsidR="0079016B" w:rsidRDefault="0079016B" w:rsidP="0079016B">
      <w:pPr>
        <w:rPr>
          <w:rFonts w:ascii="Comic Sans MS" w:hAnsi="Comic Sans MS"/>
        </w:rPr>
      </w:pPr>
    </w:p>
    <w:p w14:paraId="6385996B" w14:textId="56959828" w:rsidR="00312CCB" w:rsidRDefault="00312CCB" w:rsidP="0079016B">
      <w:pPr>
        <w:rPr>
          <w:rFonts w:ascii="Comic Sans MS" w:hAnsi="Comic Sans MS"/>
        </w:rPr>
      </w:pPr>
    </w:p>
    <w:p w14:paraId="43FB15D7" w14:textId="77777777" w:rsidR="00312CCB" w:rsidRDefault="00312CCB" w:rsidP="0079016B">
      <w:pPr>
        <w:rPr>
          <w:rFonts w:ascii="Comic Sans MS" w:hAnsi="Comic Sans MS"/>
        </w:rPr>
      </w:pPr>
    </w:p>
    <w:p w14:paraId="245074C6" w14:textId="40A914E4" w:rsidR="0079016B" w:rsidRDefault="0075659A" w:rsidP="0079016B">
      <w:pPr>
        <w:rPr>
          <w:rFonts w:ascii="Comic Sans MS" w:hAnsi="Comic Sans MS"/>
        </w:rPr>
      </w:pPr>
      <w:r>
        <w:rPr>
          <w:rFonts w:ascii="Comic Sans MS" w:hAnsi="Comic Sans MS"/>
        </w:rPr>
        <w:t>7</w:t>
      </w:r>
      <w:r w:rsidR="0079016B">
        <w:rPr>
          <w:rFonts w:ascii="Comic Sans MS" w:hAnsi="Comic Sans MS"/>
        </w:rPr>
        <w:t xml:space="preserve">. Strengths and weaknesses of </w:t>
      </w:r>
      <w:r>
        <w:rPr>
          <w:rFonts w:ascii="Comic Sans MS" w:hAnsi="Comic Sans MS"/>
        </w:rPr>
        <w:t>Austria-Hungary</w:t>
      </w:r>
      <w:r w:rsidR="0079016B">
        <w:rPr>
          <w:rFonts w:ascii="Comic Sans MS" w:hAnsi="Comic Sans MS"/>
        </w:rPr>
        <w:t xml:space="preserve"> in 1914?</w:t>
      </w:r>
    </w:p>
    <w:p w14:paraId="3D9C88E0" w14:textId="77777777" w:rsidR="0079016B" w:rsidRDefault="0079016B" w:rsidP="0079016B">
      <w:pPr>
        <w:rPr>
          <w:rFonts w:ascii="Comic Sans MS" w:hAnsi="Comic Sans MS"/>
        </w:rPr>
      </w:pPr>
    </w:p>
    <w:p w14:paraId="393BD503" w14:textId="77777777" w:rsidR="0079016B" w:rsidRDefault="0079016B" w:rsidP="0079016B">
      <w:pPr>
        <w:rPr>
          <w:rFonts w:ascii="Comic Sans MS" w:hAnsi="Comic Sans MS"/>
        </w:rPr>
      </w:pPr>
    </w:p>
    <w:p w14:paraId="4767B38C" w14:textId="175B8A98" w:rsidR="0079016B" w:rsidRDefault="0079016B" w:rsidP="0079016B">
      <w:pPr>
        <w:rPr>
          <w:rFonts w:ascii="Comic Sans MS" w:hAnsi="Comic Sans MS"/>
        </w:rPr>
      </w:pPr>
    </w:p>
    <w:p w14:paraId="2DE0B233" w14:textId="1281B4BF" w:rsidR="00312CCB" w:rsidRDefault="00312CCB" w:rsidP="0079016B">
      <w:pPr>
        <w:rPr>
          <w:rFonts w:ascii="Comic Sans MS" w:hAnsi="Comic Sans MS"/>
        </w:rPr>
      </w:pPr>
    </w:p>
    <w:p w14:paraId="14FFBC7C" w14:textId="77777777" w:rsidR="00312CCB" w:rsidRDefault="00312CCB" w:rsidP="0079016B">
      <w:pPr>
        <w:rPr>
          <w:rFonts w:ascii="Comic Sans MS" w:hAnsi="Comic Sans MS"/>
        </w:rPr>
      </w:pPr>
    </w:p>
    <w:p w14:paraId="705FEB6E" w14:textId="71D68AEF" w:rsidR="0079016B" w:rsidRDefault="0075659A" w:rsidP="0079016B">
      <w:pPr>
        <w:rPr>
          <w:rFonts w:ascii="Comic Sans MS" w:hAnsi="Comic Sans MS"/>
        </w:rPr>
      </w:pPr>
      <w:r>
        <w:rPr>
          <w:rFonts w:ascii="Comic Sans MS" w:hAnsi="Comic Sans MS"/>
        </w:rPr>
        <w:t>8</w:t>
      </w:r>
      <w:r w:rsidR="0079016B">
        <w:rPr>
          <w:rFonts w:ascii="Comic Sans MS" w:hAnsi="Comic Sans MS"/>
        </w:rPr>
        <w:t xml:space="preserve">. Strengths and weaknesses of </w:t>
      </w:r>
      <w:r>
        <w:rPr>
          <w:rFonts w:ascii="Comic Sans MS" w:hAnsi="Comic Sans MS"/>
        </w:rPr>
        <w:t>Italy</w:t>
      </w:r>
      <w:r w:rsidR="0079016B">
        <w:rPr>
          <w:rFonts w:ascii="Comic Sans MS" w:hAnsi="Comic Sans MS"/>
        </w:rPr>
        <w:t xml:space="preserve"> in 1914?</w:t>
      </w:r>
    </w:p>
    <w:p w14:paraId="2E7B7046" w14:textId="29F79C46" w:rsidR="0079016B" w:rsidRPr="00A52417" w:rsidRDefault="0079016B" w:rsidP="00BB2AD7">
      <w:pPr>
        <w:rPr>
          <w:rFonts w:ascii="Comic Sans MS" w:hAnsi="Comic Sans MS"/>
        </w:rPr>
      </w:pPr>
    </w:p>
    <w:p w14:paraId="7324F892" w14:textId="62577837" w:rsidR="00A52417" w:rsidRDefault="00A52417" w:rsidP="00A52417">
      <w:pPr>
        <w:rPr>
          <w:rFonts w:ascii="Comic Sans MS" w:hAnsi="Comic Sans MS"/>
        </w:rPr>
      </w:pPr>
    </w:p>
    <w:p w14:paraId="07CDB420" w14:textId="77777777" w:rsidR="00115407" w:rsidRDefault="00115407" w:rsidP="00A52417">
      <w:pPr>
        <w:rPr>
          <w:rFonts w:ascii="Comic Sans MS" w:hAnsi="Comic Sans MS"/>
        </w:rPr>
      </w:pPr>
    </w:p>
    <w:p w14:paraId="7983E532" w14:textId="77777777" w:rsidR="00115407" w:rsidRDefault="00115407" w:rsidP="00A52417">
      <w:pPr>
        <w:rPr>
          <w:rFonts w:ascii="Comic Sans MS" w:hAnsi="Comic Sans MS"/>
        </w:rPr>
      </w:pPr>
    </w:p>
    <w:p w14:paraId="53FCAA7F" w14:textId="77777777" w:rsidR="00115407" w:rsidRDefault="00115407" w:rsidP="00A52417">
      <w:pPr>
        <w:rPr>
          <w:rFonts w:ascii="Comic Sans MS" w:hAnsi="Comic Sans MS"/>
        </w:rPr>
      </w:pPr>
    </w:p>
    <w:p w14:paraId="1F25A361" w14:textId="77777777" w:rsidR="00115407" w:rsidRDefault="00115407" w:rsidP="00A52417">
      <w:pPr>
        <w:rPr>
          <w:rFonts w:ascii="Comic Sans MS" w:hAnsi="Comic Sans MS"/>
        </w:rPr>
      </w:pPr>
    </w:p>
    <w:p w14:paraId="5BC48F09" w14:textId="77777777" w:rsidR="00115407" w:rsidRPr="00B90672" w:rsidRDefault="00115407" w:rsidP="00115407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B90672">
        <w:rPr>
          <w:rFonts w:ascii="Comic Sans MS" w:hAnsi="Comic Sans MS"/>
          <w:sz w:val="24"/>
          <w:szCs w:val="24"/>
          <w:u w:val="single"/>
        </w:rPr>
        <w:lastRenderedPageBreak/>
        <w:t>Conflict and Tension: Causes of WWI</w:t>
      </w:r>
    </w:p>
    <w:p w14:paraId="1EB03DDE" w14:textId="77777777" w:rsidR="00115407" w:rsidRPr="00B90672" w:rsidRDefault="00115407" w:rsidP="00115407">
      <w:pPr>
        <w:jc w:val="center"/>
        <w:rPr>
          <w:rFonts w:ascii="Comic Sans MS" w:hAnsi="Comic Sans MS"/>
          <w:sz w:val="24"/>
          <w:szCs w:val="24"/>
        </w:rPr>
      </w:pPr>
    </w:p>
    <w:p w14:paraId="6A421FD9" w14:textId="77777777" w:rsidR="00115407" w:rsidRPr="00B90672" w:rsidRDefault="00115407" w:rsidP="00115407">
      <w:pPr>
        <w:jc w:val="center"/>
        <w:rPr>
          <w:rFonts w:ascii="Comic Sans MS" w:hAnsi="Comic Sans MS"/>
          <w:sz w:val="24"/>
          <w:szCs w:val="24"/>
        </w:rPr>
      </w:pPr>
      <w:r w:rsidRPr="00B90672">
        <w:rPr>
          <w:rFonts w:ascii="Comic Sans MS" w:hAnsi="Comic Sans MS"/>
          <w:sz w:val="24"/>
          <w:szCs w:val="24"/>
        </w:rPr>
        <w:t>What can you remember about the different causes of WWI?</w:t>
      </w:r>
    </w:p>
    <w:p w14:paraId="05CCBC80" w14:textId="77777777" w:rsidR="00115407" w:rsidRPr="00B90672" w:rsidRDefault="00115407" w:rsidP="00115407">
      <w:pPr>
        <w:jc w:val="center"/>
        <w:rPr>
          <w:rFonts w:ascii="Comic Sans MS" w:hAnsi="Comic Sans MS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115407" w:rsidRPr="00B90672" w14:paraId="223A3966" w14:textId="77777777" w:rsidTr="004755B1">
        <w:tc>
          <w:tcPr>
            <w:tcW w:w="5381" w:type="dxa"/>
          </w:tcPr>
          <w:p w14:paraId="1A6826DC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 xml:space="preserve">Militarism </w:t>
            </w:r>
          </w:p>
          <w:p w14:paraId="28A78DC8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EF6EC8D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Arms race</w:t>
            </w:r>
          </w:p>
          <w:p w14:paraId="21DDAE39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07181BE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D8B4957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38956FC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6DAED38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7CB57DC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EF65695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B646CCC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6AE7958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E71F765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52C89AD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8AA7D39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F92E992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2175529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42AFEE8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81CB2B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E5C1600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381" w:type="dxa"/>
          </w:tcPr>
          <w:p w14:paraId="6DC4CEB2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Alliances</w:t>
            </w:r>
          </w:p>
          <w:p w14:paraId="323A748E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7964906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Triple Entente</w:t>
            </w:r>
          </w:p>
          <w:p w14:paraId="2B7C3210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6996335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57FC876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Triple Alliance</w:t>
            </w:r>
          </w:p>
        </w:tc>
      </w:tr>
      <w:tr w:rsidR="00115407" w:rsidRPr="00B90672" w14:paraId="2869D858" w14:textId="77777777" w:rsidTr="004755B1">
        <w:tc>
          <w:tcPr>
            <w:tcW w:w="5381" w:type="dxa"/>
          </w:tcPr>
          <w:p w14:paraId="2EB8D26D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Imperialism</w:t>
            </w:r>
          </w:p>
          <w:p w14:paraId="036D674F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720EEA9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Kaiser Wilhelm’s ambitions</w:t>
            </w:r>
          </w:p>
          <w:p w14:paraId="65707C45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75C49B8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A84EBD7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Morocco Crisis of 1905</w:t>
            </w:r>
          </w:p>
          <w:p w14:paraId="78586255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1C13ECD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D933C48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Morocco Crisis of 1906</w:t>
            </w:r>
          </w:p>
          <w:p w14:paraId="347C48BC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EFF1F14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C580062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Morocco Crisis of 1911</w:t>
            </w:r>
          </w:p>
          <w:p w14:paraId="17137955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1228187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3CFF51C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BFAD736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11F1A9E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14CFDBB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1AEE312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D4A1836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381" w:type="dxa"/>
          </w:tcPr>
          <w:p w14:paraId="6E8F8DF4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Nationalism</w:t>
            </w:r>
          </w:p>
          <w:p w14:paraId="1445CEA4" w14:textId="77777777" w:rsidR="00115407" w:rsidRPr="00B90672" w:rsidRDefault="00115407" w:rsidP="004755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5152CF0" w14:textId="77777777" w:rsidR="00115407" w:rsidRPr="00B90672" w:rsidRDefault="00115407" w:rsidP="004755B1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90672">
              <w:rPr>
                <w:rFonts w:ascii="Comic Sans MS" w:hAnsi="Comic Sans MS"/>
                <w:b/>
                <w:sz w:val="24"/>
                <w:szCs w:val="24"/>
              </w:rPr>
              <w:t>The assassination of Archduke Franz Ferdinand</w:t>
            </w:r>
          </w:p>
        </w:tc>
      </w:tr>
    </w:tbl>
    <w:p w14:paraId="7F9D63AF" w14:textId="77777777" w:rsidR="00115407" w:rsidRPr="00B90672" w:rsidRDefault="00115407" w:rsidP="00115407">
      <w:pPr>
        <w:jc w:val="center"/>
        <w:rPr>
          <w:rFonts w:ascii="Comic Sans MS" w:hAnsi="Comic Sans MS"/>
          <w:sz w:val="24"/>
          <w:szCs w:val="24"/>
        </w:rPr>
      </w:pPr>
    </w:p>
    <w:p w14:paraId="01F98088" w14:textId="77777777" w:rsidR="00115407" w:rsidRDefault="00115407" w:rsidP="00A52417">
      <w:pPr>
        <w:rPr>
          <w:rFonts w:ascii="Comic Sans MS" w:hAnsi="Comic Sans MS"/>
        </w:rPr>
      </w:pPr>
    </w:p>
    <w:p w14:paraId="540627DC" w14:textId="77777777" w:rsidR="00115407" w:rsidRDefault="00115407" w:rsidP="00A52417">
      <w:pPr>
        <w:rPr>
          <w:rFonts w:ascii="Comic Sans MS" w:hAnsi="Comic Sans MS"/>
        </w:rPr>
      </w:pPr>
    </w:p>
    <w:p w14:paraId="11EB186C" w14:textId="77777777" w:rsidR="00115407" w:rsidRDefault="00115407" w:rsidP="00115407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B90672">
        <w:rPr>
          <w:rFonts w:ascii="Comic Sans MS" w:hAnsi="Comic Sans MS"/>
          <w:sz w:val="24"/>
          <w:szCs w:val="24"/>
          <w:u w:val="single"/>
        </w:rPr>
        <w:lastRenderedPageBreak/>
        <w:t xml:space="preserve">Conflict and Tension: </w:t>
      </w:r>
      <w:r>
        <w:rPr>
          <w:rFonts w:ascii="Comic Sans MS" w:hAnsi="Comic Sans MS"/>
          <w:sz w:val="24"/>
          <w:szCs w:val="24"/>
          <w:u w:val="single"/>
        </w:rPr>
        <w:t>Stalemate and Trenches</w:t>
      </w:r>
    </w:p>
    <w:p w14:paraId="0314B1A4" w14:textId="77777777" w:rsidR="00115407" w:rsidRDefault="00115407" w:rsidP="00115407">
      <w:pPr>
        <w:jc w:val="center"/>
        <w:rPr>
          <w:rFonts w:ascii="Comic Sans MS" w:hAnsi="Comic Sans MS"/>
          <w:sz w:val="24"/>
          <w:szCs w:val="24"/>
        </w:rPr>
      </w:pPr>
    </w:p>
    <w:p w14:paraId="4BEFA237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What was the theory of the </w:t>
      </w:r>
      <w:proofErr w:type="spellStart"/>
      <w:r>
        <w:rPr>
          <w:rFonts w:ascii="Comic Sans MS" w:hAnsi="Comic Sans MS"/>
          <w:sz w:val="24"/>
          <w:szCs w:val="24"/>
        </w:rPr>
        <w:t>Schlieffen</w:t>
      </w:r>
      <w:proofErr w:type="spellEnd"/>
      <w:r>
        <w:rPr>
          <w:rFonts w:ascii="Comic Sans MS" w:hAnsi="Comic Sans MS"/>
          <w:sz w:val="24"/>
          <w:szCs w:val="24"/>
        </w:rPr>
        <w:t xml:space="preserve"> Plan?</w:t>
      </w:r>
    </w:p>
    <w:p w14:paraId="432EF651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7BAC6633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1FD9BE7F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7F6DCD4C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3269E189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 Why did the </w:t>
      </w:r>
      <w:proofErr w:type="spellStart"/>
      <w:r>
        <w:rPr>
          <w:rFonts w:ascii="Comic Sans MS" w:hAnsi="Comic Sans MS"/>
          <w:sz w:val="24"/>
          <w:szCs w:val="24"/>
        </w:rPr>
        <w:t>Schlieffen</w:t>
      </w:r>
      <w:proofErr w:type="spellEnd"/>
      <w:r>
        <w:rPr>
          <w:rFonts w:ascii="Comic Sans MS" w:hAnsi="Comic Sans MS"/>
          <w:sz w:val="24"/>
          <w:szCs w:val="24"/>
        </w:rPr>
        <w:t xml:space="preserve"> Plan fail?</w:t>
      </w:r>
    </w:p>
    <w:p w14:paraId="22FE013D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05824B0B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72859C37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0AC6E52B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0B52476A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 What can you remember about the Battle of the Marne?</w:t>
      </w:r>
    </w:p>
    <w:p w14:paraId="6E8A6819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4EC888EF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7E3A0A6B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13AEA3A9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2DC93661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4. What did the failure of the </w:t>
      </w:r>
      <w:proofErr w:type="spellStart"/>
      <w:r>
        <w:rPr>
          <w:rFonts w:ascii="Comic Sans MS" w:hAnsi="Comic Sans MS"/>
          <w:sz w:val="24"/>
          <w:szCs w:val="24"/>
        </w:rPr>
        <w:t>Schlieffen</w:t>
      </w:r>
      <w:proofErr w:type="spellEnd"/>
      <w:r>
        <w:rPr>
          <w:rFonts w:ascii="Comic Sans MS" w:hAnsi="Comic Sans MS"/>
          <w:sz w:val="24"/>
          <w:szCs w:val="24"/>
        </w:rPr>
        <w:t xml:space="preserve"> Plan lead to?</w:t>
      </w:r>
    </w:p>
    <w:p w14:paraId="1B37F29E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4C6366E6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1C6F54AE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761069DB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6EB9DDCF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 Label the cross-section of the front-line trench.</w:t>
      </w:r>
    </w:p>
    <w:p w14:paraId="6B7F33BA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09F04535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10A44399" wp14:editId="08C1EF4B">
            <wp:extent cx="3637656" cy="1794295"/>
            <wp:effectExtent l="0" t="0" r="127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33" cy="181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C59D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2FF8FD31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6. What kinds of trenches were there?</w:t>
      </w:r>
    </w:p>
    <w:p w14:paraId="7E15FC84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2C854B3E" w14:textId="77777777" w:rsidR="00115407" w:rsidRPr="00D2126A" w:rsidRDefault="00115407" w:rsidP="00115407">
      <w:pPr>
        <w:rPr>
          <w:rFonts w:ascii="Comic Sans MS" w:hAnsi="Comic Sans MS"/>
          <w:sz w:val="24"/>
          <w:szCs w:val="24"/>
        </w:rPr>
      </w:pPr>
      <w:r w:rsidRPr="00015388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305D841" wp14:editId="6245FE71">
            <wp:extent cx="2060905" cy="2398144"/>
            <wp:effectExtent l="0" t="0" r="0" b="254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3266" cy="24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B139" w14:textId="77777777" w:rsidR="00115407" w:rsidRDefault="00115407" w:rsidP="00115407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B90672">
        <w:rPr>
          <w:rFonts w:ascii="Comic Sans MS" w:hAnsi="Comic Sans MS"/>
          <w:sz w:val="24"/>
          <w:szCs w:val="24"/>
          <w:u w:val="single"/>
        </w:rPr>
        <w:lastRenderedPageBreak/>
        <w:t xml:space="preserve">Conflict and Tension: </w:t>
      </w:r>
      <w:r>
        <w:rPr>
          <w:rFonts w:ascii="Comic Sans MS" w:hAnsi="Comic Sans MS"/>
          <w:sz w:val="24"/>
          <w:szCs w:val="24"/>
          <w:u w:val="single"/>
        </w:rPr>
        <w:t>Trench Conditions</w:t>
      </w:r>
    </w:p>
    <w:p w14:paraId="1CD1B8F7" w14:textId="77777777" w:rsidR="00115407" w:rsidRDefault="00115407" w:rsidP="00115407">
      <w:pPr>
        <w:jc w:val="center"/>
        <w:rPr>
          <w:rFonts w:ascii="Comic Sans MS" w:hAnsi="Comic Sans MS"/>
          <w:sz w:val="24"/>
          <w:szCs w:val="24"/>
        </w:rPr>
      </w:pPr>
    </w:p>
    <w:p w14:paraId="34B1ACBB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What equipment was a soldier given?</w:t>
      </w:r>
    </w:p>
    <w:p w14:paraId="1F3C42F9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65E21768" w14:textId="77777777" w:rsidR="00115407" w:rsidRDefault="00115407" w:rsidP="00115407">
      <w:pPr>
        <w:jc w:val="center"/>
        <w:rPr>
          <w:rFonts w:ascii="Comic Sans MS" w:hAnsi="Comic Sans MS"/>
          <w:sz w:val="24"/>
          <w:szCs w:val="24"/>
        </w:rPr>
      </w:pPr>
      <w:r w:rsidRPr="00737336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4AADA26" wp14:editId="097FD600">
            <wp:extent cx="2001329" cy="4106174"/>
            <wp:effectExtent l="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" t="258" r="24352" b="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70" cy="41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DA8DF87" w14:textId="77777777" w:rsidR="00115407" w:rsidRDefault="00115407" w:rsidP="00115407">
      <w:pPr>
        <w:jc w:val="center"/>
        <w:rPr>
          <w:rFonts w:ascii="Comic Sans MS" w:hAnsi="Comic Sans MS"/>
          <w:sz w:val="24"/>
          <w:szCs w:val="24"/>
        </w:rPr>
      </w:pPr>
    </w:p>
    <w:p w14:paraId="4294035A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 What can you remember </w:t>
      </w:r>
      <w:proofErr w:type="gramStart"/>
      <w:r>
        <w:rPr>
          <w:rFonts w:ascii="Comic Sans MS" w:hAnsi="Comic Sans MS"/>
          <w:sz w:val="24"/>
          <w:szCs w:val="24"/>
        </w:rPr>
        <w:t>about</w:t>
      </w:r>
      <w:proofErr w:type="gramEnd"/>
    </w:p>
    <w:p w14:paraId="43516E35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(a) Jobs in the trenches?</w:t>
      </w:r>
    </w:p>
    <w:p w14:paraId="25FDD148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15526B76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15F1391B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62286CDD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 Food in the trenches?</w:t>
      </w:r>
    </w:p>
    <w:p w14:paraId="43E552FF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4FADCC04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597884F3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7F9153C3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(c) Health and hygiene in the trenches?</w:t>
      </w:r>
    </w:p>
    <w:p w14:paraId="054758DA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1D286429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31973EE1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12540A3E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(d) Time off from the front-line?</w:t>
      </w:r>
    </w:p>
    <w:p w14:paraId="3D19B175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1DB9B38B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78298D65" w14:textId="77777777" w:rsidR="00115407" w:rsidRDefault="00115407" w:rsidP="00115407">
      <w:pPr>
        <w:rPr>
          <w:rFonts w:ascii="Comic Sans MS" w:hAnsi="Comic Sans MS"/>
          <w:sz w:val="24"/>
          <w:szCs w:val="24"/>
        </w:rPr>
      </w:pPr>
    </w:p>
    <w:p w14:paraId="6D225AD8" w14:textId="77777777" w:rsidR="00115407" w:rsidRPr="00D2126A" w:rsidRDefault="00115407" w:rsidP="001154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(e) Rules and discipline in the trenches?</w:t>
      </w:r>
    </w:p>
    <w:p w14:paraId="5A03F3BF" w14:textId="77777777" w:rsidR="00115407" w:rsidRPr="00D2126A" w:rsidRDefault="00115407" w:rsidP="00115407">
      <w:pPr>
        <w:rPr>
          <w:rFonts w:ascii="Comic Sans MS" w:hAnsi="Comic Sans MS"/>
          <w:sz w:val="24"/>
          <w:szCs w:val="24"/>
        </w:rPr>
      </w:pPr>
    </w:p>
    <w:p w14:paraId="0B34035C" w14:textId="77777777" w:rsidR="00115407" w:rsidRDefault="00115407" w:rsidP="00A52417">
      <w:pPr>
        <w:rPr>
          <w:rFonts w:ascii="Comic Sans MS" w:hAnsi="Comic Sans MS"/>
        </w:rPr>
      </w:pPr>
    </w:p>
    <w:p w14:paraId="08416A96" w14:textId="77777777" w:rsidR="00115407" w:rsidRDefault="00115407" w:rsidP="00A52417">
      <w:pPr>
        <w:rPr>
          <w:rFonts w:ascii="Comic Sans MS" w:hAnsi="Comic Sans MS"/>
        </w:rPr>
      </w:pPr>
    </w:p>
    <w:p w14:paraId="50A2B2E4" w14:textId="77777777" w:rsidR="00115407" w:rsidRDefault="00115407" w:rsidP="00A52417">
      <w:pPr>
        <w:rPr>
          <w:rFonts w:ascii="Comic Sans MS" w:hAnsi="Comic Sans MS"/>
        </w:rPr>
      </w:pPr>
    </w:p>
    <w:p w14:paraId="58BA1779" w14:textId="77777777" w:rsidR="00335E2C" w:rsidRDefault="00335E2C" w:rsidP="00335E2C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B90672">
        <w:rPr>
          <w:rFonts w:ascii="Comic Sans MS" w:hAnsi="Comic Sans MS"/>
          <w:sz w:val="24"/>
          <w:szCs w:val="24"/>
          <w:u w:val="single"/>
        </w:rPr>
        <w:lastRenderedPageBreak/>
        <w:t xml:space="preserve">Conflict and Tension: </w:t>
      </w:r>
      <w:r>
        <w:rPr>
          <w:rFonts w:ascii="Comic Sans MS" w:hAnsi="Comic Sans MS"/>
          <w:sz w:val="24"/>
          <w:szCs w:val="24"/>
          <w:u w:val="single"/>
        </w:rPr>
        <w:t>Technology</w:t>
      </w:r>
    </w:p>
    <w:p w14:paraId="76235C56" w14:textId="77777777" w:rsidR="00335E2C" w:rsidRDefault="00335E2C" w:rsidP="00335E2C">
      <w:pPr>
        <w:jc w:val="center"/>
        <w:rPr>
          <w:rFonts w:ascii="Comic Sans MS" w:hAnsi="Comic Sans MS"/>
          <w:sz w:val="24"/>
          <w:szCs w:val="24"/>
        </w:rPr>
      </w:pPr>
    </w:p>
    <w:p w14:paraId="459A5836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can you remember about artillery?</w:t>
      </w:r>
    </w:p>
    <w:p w14:paraId="4D36EAF4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 w:rsidRPr="00EC2A39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D966029" wp14:editId="5CF3C15C">
            <wp:extent cx="2206487" cy="1726715"/>
            <wp:effectExtent l="0" t="0" r="3810" b="698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9231" cy="173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7C97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1518808E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can you remember about machine guns?</w:t>
      </w:r>
    </w:p>
    <w:p w14:paraId="680876F0" w14:textId="77777777" w:rsidR="00335E2C" w:rsidRPr="00EC2A39" w:rsidRDefault="00335E2C" w:rsidP="00335E2C">
      <w:pPr>
        <w:rPr>
          <w:rFonts w:ascii="Comic Sans MS" w:hAnsi="Comic Sans MS"/>
          <w:sz w:val="24"/>
          <w:szCs w:val="24"/>
        </w:rPr>
      </w:pPr>
      <w:r w:rsidRPr="00EC2A39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E4DD6AB" wp14:editId="5B311558">
            <wp:extent cx="2177945" cy="1354286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7119" cy="13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CD99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37273C73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can you remember about aircraft?</w:t>
      </w:r>
    </w:p>
    <w:p w14:paraId="7746E7C2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 w:rsidRPr="00EC2A39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50CA5CB" wp14:editId="51410189">
            <wp:extent cx="2165454" cy="1022378"/>
            <wp:effectExtent l="0" t="0" r="6350" b="635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6841" cy="10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F176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0E7D42F7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can you remember about tanks?</w:t>
      </w:r>
    </w:p>
    <w:p w14:paraId="767EC463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 w:rsidRPr="00EC2A39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5E4C5BA" wp14:editId="74824C0E">
            <wp:extent cx="2165350" cy="1077262"/>
            <wp:effectExtent l="0" t="0" r="6350" b="889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8999" cy="108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EED1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6E16B4A5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can you remember about gas?</w:t>
      </w:r>
    </w:p>
    <w:p w14:paraId="781D0D5B" w14:textId="77777777" w:rsidR="00335E2C" w:rsidRPr="00D2126A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5ACACF9" wp14:editId="0C7497EA">
            <wp:extent cx="2177415" cy="1633062"/>
            <wp:effectExtent l="0" t="0" r="0" b="571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2342" cy="16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A9BA" w14:textId="77777777" w:rsidR="00115407" w:rsidRDefault="00115407" w:rsidP="00A52417">
      <w:pPr>
        <w:rPr>
          <w:rFonts w:ascii="Comic Sans MS" w:hAnsi="Comic Sans MS"/>
        </w:rPr>
      </w:pPr>
    </w:p>
    <w:p w14:paraId="6FF49C1C" w14:textId="77777777" w:rsidR="00335E2C" w:rsidRDefault="00335E2C" w:rsidP="00A52417">
      <w:pPr>
        <w:rPr>
          <w:rFonts w:ascii="Comic Sans MS" w:hAnsi="Comic Sans MS"/>
        </w:rPr>
      </w:pPr>
    </w:p>
    <w:p w14:paraId="1615CF8B" w14:textId="77777777" w:rsidR="00335E2C" w:rsidRDefault="00335E2C" w:rsidP="00A52417">
      <w:pPr>
        <w:rPr>
          <w:rFonts w:ascii="Comic Sans MS" w:hAnsi="Comic Sans MS"/>
        </w:rPr>
      </w:pPr>
    </w:p>
    <w:p w14:paraId="5DC7B43A" w14:textId="77777777" w:rsidR="00335E2C" w:rsidRDefault="00335E2C" w:rsidP="00A52417">
      <w:pPr>
        <w:rPr>
          <w:rFonts w:ascii="Comic Sans MS" w:hAnsi="Comic Sans MS"/>
        </w:rPr>
      </w:pPr>
    </w:p>
    <w:p w14:paraId="606425CA" w14:textId="77777777" w:rsidR="00335E2C" w:rsidRDefault="00335E2C" w:rsidP="00335E2C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B90672">
        <w:rPr>
          <w:rFonts w:ascii="Comic Sans MS" w:hAnsi="Comic Sans MS"/>
          <w:sz w:val="24"/>
          <w:szCs w:val="24"/>
          <w:u w:val="single"/>
        </w:rPr>
        <w:lastRenderedPageBreak/>
        <w:t xml:space="preserve">Conflict and Tension: </w:t>
      </w:r>
      <w:r>
        <w:rPr>
          <w:rFonts w:ascii="Comic Sans MS" w:hAnsi="Comic Sans MS"/>
          <w:sz w:val="24"/>
          <w:szCs w:val="24"/>
          <w:u w:val="single"/>
        </w:rPr>
        <w:t>WWI Battles</w:t>
      </w:r>
    </w:p>
    <w:p w14:paraId="7D0AAEF0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1DE6375C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What can you remember about the Battle of the Somme?</w:t>
      </w:r>
    </w:p>
    <w:p w14:paraId="23E675CD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31D1F6B7" wp14:editId="5EF2994E">
            <wp:extent cx="1610139" cy="1610139"/>
            <wp:effectExtent l="0" t="0" r="9525" b="9525"/>
            <wp:docPr id="4" name="Picture 4" descr="Related im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61" cy="16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07D9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0F33E986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55927D6A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What can you remember about the Battle of Verdun?</w:t>
      </w:r>
    </w:p>
    <w:p w14:paraId="6FE22D23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1BF02279" wp14:editId="66674D54">
            <wp:extent cx="1731320" cy="1206750"/>
            <wp:effectExtent l="0" t="0" r="2540" b="0"/>
            <wp:docPr id="10" name="Picture 10" descr="Related imag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89" cy="12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8B8E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0AF89989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7E26D32A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 What can you remember about the Battle of Passchendaele?</w:t>
      </w:r>
    </w:p>
    <w:p w14:paraId="327FED84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240E7366" wp14:editId="596DC866">
            <wp:extent cx="1709530" cy="961324"/>
            <wp:effectExtent l="0" t="0" r="5080" b="0"/>
            <wp:docPr id="11" name="Picture 11" descr="Image result for battle of passchendael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ttle of passchendael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07" cy="9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B326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38309C9C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3BF4E46A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 What can you remember about Gallipoli?</w:t>
      </w:r>
    </w:p>
    <w:p w14:paraId="3CEB84E2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63ADE1AC" wp14:editId="20B75D8D">
            <wp:extent cx="1867723" cy="1152939"/>
            <wp:effectExtent l="0" t="0" r="0" b="9525"/>
            <wp:docPr id="12" name="Picture 12" descr="Image result for gallipoli campaig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allipoli campaig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68" cy="11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ABCB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1BAC4E7C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3C4BA651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 What can you remember about the war at sea?</w:t>
      </w:r>
    </w:p>
    <w:p w14:paraId="3D383EE7" w14:textId="77777777" w:rsidR="00335E2C" w:rsidRPr="0045633E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358CAA70" wp14:editId="707357B6">
            <wp:extent cx="1999209" cy="914400"/>
            <wp:effectExtent l="0" t="0" r="1270" b="0"/>
            <wp:docPr id="13" name="Picture 13" descr="Image result for the battle of jutlan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battle of jutland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15" cy="9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FFC4" w14:textId="77777777" w:rsidR="00335E2C" w:rsidRDefault="00335E2C" w:rsidP="00A52417">
      <w:pPr>
        <w:rPr>
          <w:rFonts w:ascii="Comic Sans MS" w:hAnsi="Comic Sans MS"/>
        </w:rPr>
      </w:pPr>
    </w:p>
    <w:p w14:paraId="13F8D6D5" w14:textId="77777777" w:rsidR="00335E2C" w:rsidRDefault="00335E2C" w:rsidP="00A52417">
      <w:pPr>
        <w:rPr>
          <w:rFonts w:ascii="Comic Sans MS" w:hAnsi="Comic Sans MS"/>
        </w:rPr>
      </w:pPr>
    </w:p>
    <w:p w14:paraId="4C566AA4" w14:textId="77777777" w:rsidR="00335E2C" w:rsidRDefault="00335E2C" w:rsidP="00A52417">
      <w:pPr>
        <w:rPr>
          <w:rFonts w:ascii="Comic Sans MS" w:hAnsi="Comic Sans MS"/>
        </w:rPr>
      </w:pPr>
    </w:p>
    <w:p w14:paraId="2A45F770" w14:textId="77777777" w:rsidR="00335E2C" w:rsidRDefault="00335E2C" w:rsidP="00A52417">
      <w:pPr>
        <w:rPr>
          <w:rFonts w:ascii="Comic Sans MS" w:hAnsi="Comic Sans MS"/>
        </w:rPr>
      </w:pPr>
    </w:p>
    <w:p w14:paraId="3B5902B3" w14:textId="77777777" w:rsidR="00335E2C" w:rsidRDefault="00335E2C" w:rsidP="00335E2C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B90672">
        <w:rPr>
          <w:rFonts w:ascii="Comic Sans MS" w:hAnsi="Comic Sans MS"/>
          <w:sz w:val="24"/>
          <w:szCs w:val="24"/>
          <w:u w:val="single"/>
        </w:rPr>
        <w:lastRenderedPageBreak/>
        <w:t xml:space="preserve">Conflict and Tension: </w:t>
      </w:r>
      <w:r>
        <w:rPr>
          <w:rFonts w:ascii="Comic Sans MS" w:hAnsi="Comic Sans MS"/>
          <w:sz w:val="24"/>
          <w:szCs w:val="24"/>
          <w:u w:val="single"/>
        </w:rPr>
        <w:t>The end of WWI</w:t>
      </w:r>
    </w:p>
    <w:p w14:paraId="60C965E4" w14:textId="77777777" w:rsidR="00335E2C" w:rsidRDefault="00335E2C" w:rsidP="00335E2C">
      <w:pPr>
        <w:jc w:val="center"/>
        <w:rPr>
          <w:rFonts w:ascii="Comic Sans MS" w:hAnsi="Comic Sans MS"/>
          <w:sz w:val="24"/>
          <w:szCs w:val="24"/>
        </w:rPr>
      </w:pPr>
    </w:p>
    <w:p w14:paraId="2956C601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How did the following contribute to the end of WWI?</w:t>
      </w:r>
    </w:p>
    <w:p w14:paraId="00F6D69B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18939B4E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German attacks on shipping</w:t>
      </w:r>
    </w:p>
    <w:p w14:paraId="71B9AC24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6BAF1B5B" wp14:editId="37B96E11">
            <wp:extent cx="1928191" cy="1446239"/>
            <wp:effectExtent l="0" t="0" r="0" b="1905"/>
            <wp:docPr id="14" name="Picture 14" descr="Image result for the lusitani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lusitania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3" cy="14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DE3E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</w:p>
    <w:p w14:paraId="5E13EE2D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The entry of the USA into the war</w:t>
      </w:r>
    </w:p>
    <w:p w14:paraId="3DA525B7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rFonts w:ascii="Arial" w:hAnsi="Arial" w:cs="Arial"/>
          <w:noProof/>
          <w:color w:val="054F87"/>
          <w:sz w:val="18"/>
          <w:szCs w:val="18"/>
          <w:lang w:eastAsia="en-GB"/>
        </w:rPr>
        <w:drawing>
          <wp:inline distT="0" distB="0" distL="0" distR="0" wp14:anchorId="5FC04D54" wp14:editId="6F637078">
            <wp:extent cx="1967948" cy="1320987"/>
            <wp:effectExtent l="0" t="0" r="0" b="0"/>
            <wp:docPr id="15" name="Picture 15" descr="The daily Missourian., April 06, 1917, Image 1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daily Missourian., April 06, 1917, Image 1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94" cy="13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B081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</w:p>
    <w:p w14:paraId="6014023A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Blockades of German ports</w:t>
      </w:r>
    </w:p>
    <w:p w14:paraId="7AA66234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54DEAD72" wp14:editId="7DB0C002">
            <wp:extent cx="1967865" cy="1253548"/>
            <wp:effectExtent l="0" t="0" r="0" b="3810"/>
            <wp:docPr id="16" name="Picture 16" descr="Image result for blockade wwi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ockade wwi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26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5DC0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</w:p>
    <w:p w14:paraId="47A36824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The failure of the Ludendorff Offensive</w:t>
      </w:r>
    </w:p>
    <w:p w14:paraId="62DEFB4D" w14:textId="77777777" w:rsidR="00335E2C" w:rsidRPr="0062161C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00C30584" wp14:editId="54B744EF">
            <wp:extent cx="2016945" cy="1192060"/>
            <wp:effectExtent l="0" t="0" r="2540" b="8255"/>
            <wp:docPr id="17" name="Picture 17" descr="Related imag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52" cy="12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AB17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1ABF5D56" w14:textId="77777777" w:rsidR="00335E2C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The Hundred Days Offensive</w:t>
      </w:r>
    </w:p>
    <w:p w14:paraId="3A6C66C3" w14:textId="77777777" w:rsidR="00335E2C" w:rsidRPr="00867EC5" w:rsidRDefault="00335E2C" w:rsidP="00335E2C">
      <w:pPr>
        <w:rPr>
          <w:rFonts w:ascii="Comic Sans MS" w:hAnsi="Comic Sans MS"/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15DC7692" wp14:editId="45BD73A4">
            <wp:extent cx="2015325" cy="1431234"/>
            <wp:effectExtent l="0" t="0" r="4445" b="0"/>
            <wp:docPr id="18" name="Picture 18" descr="Image result for the hundred days offensiv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hundred days offensiv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30" cy="14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3FB4" w14:textId="77777777" w:rsidR="00335E2C" w:rsidRDefault="00335E2C" w:rsidP="00A52417">
      <w:pPr>
        <w:rPr>
          <w:rFonts w:ascii="Comic Sans MS" w:hAnsi="Comic Sans MS"/>
        </w:rPr>
      </w:pPr>
    </w:p>
    <w:p w14:paraId="100A21B0" w14:textId="77777777" w:rsidR="00335E2C" w:rsidRDefault="00335E2C" w:rsidP="00A52417">
      <w:pPr>
        <w:rPr>
          <w:rFonts w:ascii="Comic Sans MS" w:hAnsi="Comic Sans MS"/>
        </w:rPr>
      </w:pPr>
    </w:p>
    <w:p w14:paraId="5E8D2891" w14:textId="77777777" w:rsidR="00335E2C" w:rsidRPr="009F0475" w:rsidRDefault="00335E2C" w:rsidP="00335E2C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9F0475">
        <w:rPr>
          <w:rFonts w:ascii="Comic Sans MS" w:hAnsi="Comic Sans MS"/>
          <w:sz w:val="24"/>
          <w:szCs w:val="24"/>
          <w:u w:val="single"/>
        </w:rPr>
        <w:lastRenderedPageBreak/>
        <w:t>Conflict and Tension: The Armistice</w:t>
      </w:r>
    </w:p>
    <w:p w14:paraId="685A3CF5" w14:textId="77777777" w:rsidR="00335E2C" w:rsidRPr="009F0475" w:rsidRDefault="00335E2C" w:rsidP="00335E2C">
      <w:pPr>
        <w:jc w:val="center"/>
        <w:rPr>
          <w:rFonts w:ascii="Comic Sans MS" w:hAnsi="Comic Sans MS"/>
          <w:sz w:val="24"/>
          <w:szCs w:val="24"/>
        </w:rPr>
      </w:pPr>
    </w:p>
    <w:p w14:paraId="68E16DA0" w14:textId="77777777" w:rsidR="00335E2C" w:rsidRPr="009F0475" w:rsidRDefault="00335E2C" w:rsidP="00335E2C">
      <w:pPr>
        <w:rPr>
          <w:rFonts w:ascii="Comic Sans MS" w:hAnsi="Comic Sans MS"/>
          <w:sz w:val="24"/>
          <w:szCs w:val="24"/>
        </w:rPr>
      </w:pPr>
      <w:r w:rsidRPr="009F0475">
        <w:rPr>
          <w:rFonts w:ascii="Comic Sans MS" w:hAnsi="Comic Sans MS"/>
          <w:sz w:val="24"/>
          <w:szCs w:val="24"/>
        </w:rPr>
        <w:t>1. Why did Kaiser Wilhelm abdicate?</w:t>
      </w:r>
    </w:p>
    <w:p w14:paraId="2B377F2C" w14:textId="77777777" w:rsidR="00335E2C" w:rsidRPr="009F0475" w:rsidRDefault="00335E2C" w:rsidP="00335E2C">
      <w:pPr>
        <w:rPr>
          <w:rFonts w:ascii="Comic Sans MS" w:hAnsi="Comic Sans MS"/>
          <w:sz w:val="24"/>
          <w:szCs w:val="24"/>
        </w:rPr>
      </w:pPr>
      <w:r w:rsidRPr="009F0475">
        <w:rPr>
          <w:noProof/>
          <w:color w:val="0000FF"/>
          <w:lang w:eastAsia="en-GB"/>
        </w:rPr>
        <w:drawing>
          <wp:inline distT="0" distB="0" distL="0" distR="0" wp14:anchorId="76DD2492" wp14:editId="1CD0FDEF">
            <wp:extent cx="1161553" cy="1431235"/>
            <wp:effectExtent l="0" t="0" r="635" b="0"/>
            <wp:docPr id="19" name="Picture 19" descr="Image result for abdication of wilhelm ii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bdication of wilhelm ii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83" cy="144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91FB" w14:textId="77777777" w:rsidR="00335E2C" w:rsidRPr="009F0475" w:rsidRDefault="00335E2C" w:rsidP="00335E2C">
      <w:pPr>
        <w:rPr>
          <w:rFonts w:ascii="Comic Sans MS" w:hAnsi="Comic Sans MS"/>
          <w:sz w:val="24"/>
          <w:szCs w:val="24"/>
        </w:rPr>
      </w:pPr>
    </w:p>
    <w:p w14:paraId="7BEAF93C" w14:textId="77777777" w:rsidR="00335E2C" w:rsidRPr="009F0475" w:rsidRDefault="00335E2C" w:rsidP="00335E2C">
      <w:pPr>
        <w:rPr>
          <w:rFonts w:ascii="Comic Sans MS" w:hAnsi="Comic Sans MS"/>
          <w:sz w:val="24"/>
          <w:szCs w:val="24"/>
        </w:rPr>
      </w:pPr>
      <w:r w:rsidRPr="009F0475">
        <w:rPr>
          <w:rFonts w:ascii="Comic Sans MS" w:hAnsi="Comic Sans MS"/>
          <w:sz w:val="24"/>
          <w:szCs w:val="24"/>
        </w:rPr>
        <w:t>2. What were Wilson’s Fourteen Points?</w:t>
      </w:r>
    </w:p>
    <w:p w14:paraId="006875B3" w14:textId="77777777" w:rsidR="00335E2C" w:rsidRPr="009F0475" w:rsidRDefault="00335E2C" w:rsidP="00335E2C">
      <w:pPr>
        <w:rPr>
          <w:rFonts w:ascii="Comic Sans MS" w:hAnsi="Comic Sans MS"/>
          <w:sz w:val="24"/>
          <w:szCs w:val="24"/>
        </w:rPr>
      </w:pPr>
      <w:r w:rsidRPr="009F0475">
        <w:rPr>
          <w:noProof/>
          <w:color w:val="0000FF"/>
          <w:lang w:eastAsia="en-GB"/>
        </w:rPr>
        <w:drawing>
          <wp:inline distT="0" distB="0" distL="0" distR="0" wp14:anchorId="18AA8E45" wp14:editId="6220BBBD">
            <wp:extent cx="1709558" cy="1275770"/>
            <wp:effectExtent l="0" t="0" r="5080" b="635"/>
            <wp:docPr id="20" name="Picture 20" descr="Image result for wilson's fourteen points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ilson's fourteen points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95" cy="12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1417" w14:textId="77777777" w:rsidR="00335E2C" w:rsidRPr="009F0475" w:rsidRDefault="00335E2C" w:rsidP="00335E2C">
      <w:pPr>
        <w:rPr>
          <w:rFonts w:ascii="Comic Sans MS" w:hAnsi="Comic Sans MS"/>
          <w:sz w:val="24"/>
          <w:szCs w:val="24"/>
        </w:rPr>
      </w:pPr>
    </w:p>
    <w:p w14:paraId="13A79BD0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 w:rsidRPr="009F0475">
        <w:rPr>
          <w:rFonts w:ascii="Comic Sans MS" w:hAnsi="Comic Sans MS"/>
          <w:sz w:val="24"/>
          <w:szCs w:val="24"/>
        </w:rPr>
        <w:t xml:space="preserve">3. </w:t>
      </w:r>
      <w:r>
        <w:rPr>
          <w:rFonts w:ascii="Comic Sans MS" w:hAnsi="Comic Sans MS"/>
          <w:sz w:val="24"/>
          <w:szCs w:val="24"/>
        </w:rPr>
        <w:t>When, where and by whom was the armistice signed?</w:t>
      </w:r>
    </w:p>
    <w:p w14:paraId="20113A2E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1CCF373A" wp14:editId="54865F52">
            <wp:extent cx="2086914" cy="1355825"/>
            <wp:effectExtent l="0" t="0" r="8890" b="0"/>
            <wp:docPr id="21" name="Picture 21" descr="Image result for wwi armistic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wi armistic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99" cy="13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B25A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06541704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4. </w:t>
      </w:r>
      <w:r w:rsidRPr="009F0475">
        <w:rPr>
          <w:rFonts w:ascii="Comic Sans MS" w:hAnsi="Comic Sans MS"/>
          <w:sz w:val="24"/>
          <w:szCs w:val="24"/>
        </w:rPr>
        <w:t>What were the terms of the armistice?</w:t>
      </w:r>
    </w:p>
    <w:p w14:paraId="6303B2A4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4203AFEB" wp14:editId="2280B020">
            <wp:extent cx="1988374" cy="993913"/>
            <wp:effectExtent l="0" t="0" r="0" b="0"/>
            <wp:docPr id="22" name="Picture 22" descr="Image result for wwi armistic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wi armistice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91"/>
                    <a:stretch/>
                  </pic:blipFill>
                  <pic:spPr bwMode="auto">
                    <a:xfrm>
                      <a:off x="0" y="0"/>
                      <a:ext cx="1998846" cy="99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934A4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5095431B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 How did people react to the armistice?</w:t>
      </w:r>
    </w:p>
    <w:p w14:paraId="093C403F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3DF188BA" wp14:editId="76171DE2">
            <wp:extent cx="2402108" cy="1351556"/>
            <wp:effectExtent l="0" t="0" r="0" b="1270"/>
            <wp:docPr id="23" name="Picture 23" descr="Image result for wwi armistice celebrations london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wi armistice celebrations london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96" cy="13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77C4" w14:textId="77777777" w:rsidR="00335E2C" w:rsidRDefault="00335E2C" w:rsidP="00335E2C">
      <w:pPr>
        <w:rPr>
          <w:rFonts w:ascii="Comic Sans MS" w:hAnsi="Comic Sans MS"/>
          <w:sz w:val="24"/>
          <w:szCs w:val="24"/>
        </w:rPr>
      </w:pPr>
    </w:p>
    <w:p w14:paraId="39F493F6" w14:textId="77777777" w:rsidR="00335E2C" w:rsidRPr="009F0475" w:rsidRDefault="00335E2C" w:rsidP="00335E2C">
      <w:pPr>
        <w:rPr>
          <w:rFonts w:ascii="Comic Sans MS" w:hAnsi="Comic Sans MS"/>
          <w:sz w:val="24"/>
          <w:szCs w:val="24"/>
        </w:rPr>
      </w:pPr>
    </w:p>
    <w:p w14:paraId="6FBB1EDF" w14:textId="77777777" w:rsidR="00335E2C" w:rsidRPr="00A52417" w:rsidRDefault="00335E2C" w:rsidP="00A52417">
      <w:pPr>
        <w:rPr>
          <w:rFonts w:ascii="Comic Sans MS" w:hAnsi="Comic Sans MS"/>
        </w:rPr>
      </w:pPr>
      <w:bookmarkStart w:id="0" w:name="_GoBack"/>
      <w:bookmarkEnd w:id="0"/>
    </w:p>
    <w:sectPr w:rsidR="00335E2C" w:rsidRPr="00A52417" w:rsidSect="00A716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417"/>
    <w:rsid w:val="00115407"/>
    <w:rsid w:val="00312CCB"/>
    <w:rsid w:val="00335E2C"/>
    <w:rsid w:val="0075659A"/>
    <w:rsid w:val="0079016B"/>
    <w:rsid w:val="007A7AFF"/>
    <w:rsid w:val="00A52417"/>
    <w:rsid w:val="00A7169E"/>
    <w:rsid w:val="00BB2AD7"/>
    <w:rsid w:val="00D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30DB4"/>
  <w15:chartTrackingRefBased/>
  <w15:docId w15:val="{CF473C81-1F47-4F97-A9CD-72ACC6B4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417"/>
    <w:pPr>
      <w:ind w:left="720"/>
      <w:contextualSpacing/>
    </w:pPr>
  </w:style>
  <w:style w:type="table" w:styleId="TableGrid">
    <w:name w:val="Table Grid"/>
    <w:basedOn w:val="TableNormal"/>
    <w:uiPriority w:val="39"/>
    <w:rsid w:val="001154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hyperlink" Target="https://www.google.co.uk/url?sa=i&amp;source=images&amp;cd=&amp;cad=rja&amp;uact=8&amp;ved=2ahUKEwi29-axgZnbAhUBPxQKHfAtClwQjRx6BAgBEAU&amp;url=http://historycollection.co/10-reasons-gallipoli-campaign-became-one-allies-greatest-disasters-world-war-one/&amp;psig=AOvVaw3QgN35XBqzUDruUk8xi6_I&amp;ust=1527067902701415" TargetMode="External"/><Relationship Id="rId26" Type="http://schemas.openxmlformats.org/officeDocument/2006/relationships/hyperlink" Target="https://www.google.co.uk/url?sa=i&amp;source=images&amp;cd=&amp;cad=rja&amp;uact=8&amp;ved=2ahUKEwiWo6qog5nbAhVHXhQKHXM3DYEQjRx6BAgBEAU&amp;url=https://www.quora.com/How-significant-was-the-British-blockade-against-Germany-in-WW1&amp;psig=AOvVaw2T6Uu5R9zFT79uF4FgPkC8&amp;ust=1527068412009379" TargetMode="External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hyperlink" Target="https://www.google.co.uk/url?sa=i&amp;source=images&amp;cd=&amp;cad=rja&amp;uact=8&amp;ved=2ahUKEwikv7P7hJnbAhWBLhQKHZ8hAI4QjRx6BAgBEAU&amp;url=http://www.historyplace.com/worldhistory/firstworldwar/fourteen-points.htm&amp;psig=AOvVaw21XGA-hixoURNuN7pFilt_&amp;ust=1527068863047689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www.google.co.uk/url?sa=i&amp;source=images&amp;cd=&amp;cad=rja&amp;uact=8&amp;ved=&amp;url=http://www.ticketline.co.uk/the-battle-of-the-somme-tickets&amp;psig=AOvVaw3dLJUoAoDFBwdh7QvxuvUE&amp;ust=1527067719232410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19.gif"/><Relationship Id="rId38" Type="http://schemas.openxmlformats.org/officeDocument/2006/relationships/hyperlink" Target="https://www.google.co.uk/url?sa=i&amp;source=images&amp;cd=&amp;cad=rja&amp;uact=8&amp;ved=2ahUKEwiL-r-bhZnbAhVKVxQKHb6WC9YQjRx6BAgBEAU&amp;url=https://www.historyandheadlines.com/fighting-world-war-really-end-eleventh-hour-eleventh-day-eleventh-month-1918/&amp;psig=AOvVaw3JkX1ksA8c9PD6Rqi8dbmR&amp;ust=152706892339139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co.uk/url?sa=i&amp;source=images&amp;cd=&amp;cad=rja&amp;uact=8&amp;ved=2ahUKEwjgmZyUgZnbAhXGVRQKHUmwBhwQjRx6BAgBEAU&amp;url=https://www.stuff.co.nz/national/97732746/the-battle-of-passchendaele-new-zealands-militarys-darkest-day&amp;psig=AOvVaw2NNR41toRvvlY6Q36OXGi0&amp;ust=1527067837480053" TargetMode="External"/><Relationship Id="rId20" Type="http://schemas.openxmlformats.org/officeDocument/2006/relationships/hyperlink" Target="https://www.google.co.uk/url?sa=i&amp;source=images&amp;cd=&amp;cad=rja&amp;uact=8&amp;ved=2ahUKEwjG_8DHgZnbAhUEtRQKHTSCA5UQjRx6BAgBEAU&amp;url=https://www.royalnavy.mod.uk/news-and-latest-activity/features/jutland-100&amp;psig=AOvVaw0uVKpZzJD0QViqNym0Rld9&amp;ust=1527067948373347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chroniclingamerica.loc.gov/lccn/sn89066314/1917-04-06/ed-1/seq-1/" TargetMode="External"/><Relationship Id="rId32" Type="http://schemas.openxmlformats.org/officeDocument/2006/relationships/hyperlink" Target="https://kwilhelmii.weebly.com/abdication.html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s://www.google.co.uk/url?sa=i&amp;source=images&amp;cd=&amp;cad=rja&amp;uact=8&amp;ved=2ahUKEwjT5rzIhpnbAhUTlxQKHQ3ZD_sQjRx6BAgBEAU&amp;url=http://home.bt.com/news/on-this-day/november-11-1918-world-war-i-ends-as-armistice-is-signed-11363943081953&amp;psig=AOvVaw3z1Hfwnjbv0H81wYaF9xMI&amp;ust=1527069289300643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yperlink" Target="https://www.google.co.uk/url?sa=i&amp;source=images&amp;cd=&amp;cad=rja&amp;uact=8&amp;ved=&amp;url=https://forum.paradoxplaza.com/forum/index.php?posts/22505751/&amp;psig=AOvVaw0Abxv5EG07aBF45hvBQ5Ue&amp;ust=1527068467873850" TargetMode="External"/><Relationship Id="rId36" Type="http://schemas.openxmlformats.org/officeDocument/2006/relationships/hyperlink" Target="https://www.google.co.uk/url?sa=i&amp;source=images&amp;cd=&amp;cad=rja&amp;uact=8&amp;ved=2ahUKEwifvOCIhpnbAhWBHhQKHc-gA48QjRx6BAgBEAU&amp;url=https://www.pbslearningmedia.org/resource/pnp701045eng/signing-the-armistice-that-ended-wwi-in-railway-coach-2419d-rethondes-forest-of-compiegne-11th-november-1918-pnp701045-eng/&amp;psig=AOvVaw3JkX1ksA8c9PD6Rqi8dbmR&amp;ust=1527068923391393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google.co.uk/url?sa=i&amp;source=images&amp;cd=&amp;cad=rja&amp;uact=8&amp;ved=2ahUKEwiouan4gJnbAhXIUhQKHVvBCRoQjRx6BAgBEAU&amp;url=https://www.n-tv.de/mediathek/bilderserien/politik/Die-Hoelle-von-Verdun-article17031356.html&amp;psig=AOvVaw3fxoH_8jNOhADDMdH5icuL&amp;ust=1527067754082044" TargetMode="External"/><Relationship Id="rId22" Type="http://schemas.openxmlformats.org/officeDocument/2006/relationships/hyperlink" Target="https://www.google.co.uk/url?sa=i&amp;source=images&amp;cd=&amp;cad=rja&amp;uact=8&amp;ved=2ahUKEwjE2ovAgpnbAhVI1RQKHXMQA-YQjRx6BAgBEAU&amp;url=http://www.history.com/topics/world-war-i/lusitania&amp;psig=AOvVaw38ESWIYFaE6JYG3bIRGKOx&amp;ust=1527068196000554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www.google.co.uk/url?sa=i&amp;source=images&amp;cd=&amp;cad=rja&amp;uact=8&amp;ved=2ahUKEwibnNeOhJnbAhUBtRQKHTceAFAQjRx6BAgBEAU&amp;url=https://www.iwm.org.uk/collections/item/object/205028700&amp;psig=AOvVaw31-DLXS1XX7cR_4e4DMA_P&amp;ust=1527068627094240" TargetMode="External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549C0F24</Template>
  <TotalTime>13</TotalTime>
  <Pages>8</Pages>
  <Words>393</Words>
  <Characters>2242</Characters>
  <Application>Microsoft Office Word</Application>
  <DocSecurity>0</DocSecurity>
  <Lines>18</Lines>
  <Paragraphs>5</Paragraphs>
  <ScaleCrop>false</ScaleCrop>
  <Company/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Coan</dc:creator>
  <cp:keywords/>
  <dc:description/>
  <cp:lastModifiedBy>Miss Coan</cp:lastModifiedBy>
  <cp:revision>7</cp:revision>
  <dcterms:created xsi:type="dcterms:W3CDTF">2018-05-18T14:37:00Z</dcterms:created>
  <dcterms:modified xsi:type="dcterms:W3CDTF">2018-05-22T09:56:00Z</dcterms:modified>
</cp:coreProperties>
</file>